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DB2" w:rsidRPr="00D0658C" w:rsidRDefault="00127DB2" w:rsidP="00127DB2">
      <w:pPr>
        <w:pStyle w:val="Unterschrift"/>
        <w:numPr>
          <w:ilvl w:val="0"/>
          <w:numId w:val="1"/>
        </w:numPr>
        <w:spacing w:line="360" w:lineRule="auto"/>
      </w:pPr>
      <w:r w:rsidRPr="00D0658C">
        <w:t>Verantwortlich</w:t>
      </w:r>
      <w:r w:rsidR="00DE23CC" w:rsidRPr="00D0658C">
        <w:t>e(r)</w:t>
      </w:r>
      <w:r w:rsidRPr="00D0658C">
        <w:t xml:space="preserve"> für die Veranstaltung</w:t>
      </w:r>
    </w:p>
    <w:p w:rsidR="00127DB2" w:rsidRPr="00D0658C" w:rsidRDefault="00127DB2" w:rsidP="00127DB2">
      <w:pPr>
        <w:pStyle w:val="Unterschrift"/>
        <w:spacing w:line="360" w:lineRule="auto"/>
        <w:ind w:left="720"/>
        <w:rPr>
          <w:b w:val="0"/>
        </w:rPr>
      </w:pPr>
      <w:r w:rsidRPr="00D0658C">
        <w:rPr>
          <w:b w:val="0"/>
        </w:rPr>
        <w:t>Name:</w:t>
      </w:r>
      <w:r w:rsidRPr="00D0658C">
        <w:rPr>
          <w:b w:val="0"/>
          <w:color w:val="D9D9D9" w:themeColor="background1" w:themeShade="D9"/>
        </w:rPr>
        <w:t xml:space="preserve"> __________________________________________________________________</w:t>
      </w:r>
    </w:p>
    <w:p w:rsidR="00127DB2" w:rsidRPr="00D0658C" w:rsidRDefault="00127DB2" w:rsidP="00127DB2">
      <w:pPr>
        <w:pStyle w:val="Unterschrift"/>
        <w:spacing w:line="360" w:lineRule="auto"/>
        <w:ind w:left="720"/>
        <w:rPr>
          <w:b w:val="0"/>
        </w:rPr>
      </w:pPr>
      <w:r w:rsidRPr="00D0658C">
        <w:rPr>
          <w:b w:val="0"/>
        </w:rPr>
        <w:t xml:space="preserve">Telefon/Handy: </w:t>
      </w:r>
      <w:r w:rsidRPr="00D0658C">
        <w:rPr>
          <w:b w:val="0"/>
          <w:color w:val="D9D9D9" w:themeColor="background1" w:themeShade="D9"/>
        </w:rPr>
        <w:t>___________________________________________________________</w:t>
      </w:r>
    </w:p>
    <w:p w:rsidR="00127DB2" w:rsidRPr="00D0658C" w:rsidRDefault="00127DB2" w:rsidP="00127DB2">
      <w:pPr>
        <w:pStyle w:val="Unterschrift"/>
        <w:spacing w:line="360" w:lineRule="auto"/>
        <w:ind w:left="720"/>
        <w:rPr>
          <w:b w:val="0"/>
        </w:rPr>
      </w:pPr>
      <w:r w:rsidRPr="00D0658C">
        <w:rPr>
          <w:b w:val="0"/>
        </w:rPr>
        <w:t xml:space="preserve">Anschrift: </w:t>
      </w:r>
      <w:r w:rsidRPr="00D0658C">
        <w:rPr>
          <w:b w:val="0"/>
          <w:color w:val="D9D9D9" w:themeColor="background1" w:themeShade="D9"/>
        </w:rPr>
        <w:t>________________________________________________________________</w:t>
      </w:r>
    </w:p>
    <w:p w:rsidR="00127DB2" w:rsidRPr="00D0658C" w:rsidRDefault="00127DB2" w:rsidP="00127DB2">
      <w:pPr>
        <w:pStyle w:val="Unterschrift"/>
        <w:numPr>
          <w:ilvl w:val="0"/>
          <w:numId w:val="1"/>
        </w:numPr>
        <w:spacing w:line="360" w:lineRule="auto"/>
      </w:pPr>
      <w:r w:rsidRPr="00D0658C">
        <w:t>Art der Veranstaltung</w:t>
      </w:r>
    </w:p>
    <w:p w:rsidR="00DE23CC" w:rsidRPr="00D0658C" w:rsidRDefault="00127DB2" w:rsidP="00DE23CC">
      <w:pPr>
        <w:pStyle w:val="Unterschrift"/>
        <w:spacing w:line="360" w:lineRule="auto"/>
        <w:ind w:left="720"/>
        <w:rPr>
          <w:b w:val="0"/>
          <w:color w:val="D9D9D9" w:themeColor="background1" w:themeShade="D9"/>
        </w:rPr>
      </w:pPr>
      <w:r w:rsidRPr="00D0658C">
        <w:rPr>
          <w:b w:val="0"/>
          <w:color w:val="D9D9D9" w:themeColor="background1" w:themeShade="D9"/>
        </w:rPr>
        <w:t>________________________________________________________________________</w:t>
      </w:r>
    </w:p>
    <w:p w:rsidR="00127DB2" w:rsidRPr="00D0658C" w:rsidRDefault="00127DB2" w:rsidP="00127DB2">
      <w:pPr>
        <w:pStyle w:val="Unterschrift"/>
        <w:numPr>
          <w:ilvl w:val="0"/>
          <w:numId w:val="1"/>
        </w:numPr>
        <w:spacing w:line="360" w:lineRule="auto"/>
      </w:pPr>
      <w:r w:rsidRPr="00D0658C">
        <w:t xml:space="preserve">Datum und Uhrzeit: </w:t>
      </w:r>
      <w:r w:rsidRPr="00D0658C">
        <w:rPr>
          <w:b w:val="0"/>
        </w:rPr>
        <w:t xml:space="preserve">Von </w:t>
      </w:r>
      <w:r w:rsidRPr="00D0658C">
        <w:rPr>
          <w:b w:val="0"/>
          <w:color w:val="D9D9D9" w:themeColor="background1" w:themeShade="D9"/>
        </w:rPr>
        <w:t xml:space="preserve">_____________________ </w:t>
      </w:r>
      <w:r w:rsidRPr="00D0658C">
        <w:rPr>
          <w:b w:val="0"/>
        </w:rPr>
        <w:t>bis</w:t>
      </w:r>
      <w:r w:rsidRPr="00D0658C">
        <w:rPr>
          <w:b w:val="0"/>
          <w:color w:val="D9D9D9" w:themeColor="background1" w:themeShade="D9"/>
        </w:rPr>
        <w:t xml:space="preserve"> ___________________________</w:t>
      </w:r>
      <w:r w:rsidRPr="00D0658C">
        <w:rPr>
          <w:b w:val="0"/>
        </w:rPr>
        <w:t>.</w:t>
      </w:r>
    </w:p>
    <w:p w:rsidR="00127DB2" w:rsidRPr="00D0658C" w:rsidRDefault="00127DB2" w:rsidP="00DE23CC">
      <w:pPr>
        <w:pStyle w:val="Unterschrift"/>
        <w:numPr>
          <w:ilvl w:val="0"/>
          <w:numId w:val="1"/>
        </w:numPr>
        <w:spacing w:line="360" w:lineRule="auto"/>
      </w:pPr>
      <w:r w:rsidRPr="00D0658C">
        <w:t xml:space="preserve">Personenzahl: </w:t>
      </w:r>
      <w:r w:rsidRPr="00D0658C">
        <w:rPr>
          <w:b w:val="0"/>
          <w:color w:val="D9D9D9" w:themeColor="background1" w:themeShade="D9"/>
        </w:rPr>
        <w:t>__________</w:t>
      </w:r>
    </w:p>
    <w:p w:rsidR="0020003A" w:rsidRPr="00D0658C" w:rsidRDefault="0020003A" w:rsidP="004E3CAC">
      <w:pPr>
        <w:pStyle w:val="Unterschrift"/>
        <w:numPr>
          <w:ilvl w:val="0"/>
          <w:numId w:val="1"/>
        </w:numPr>
        <w:spacing w:line="360" w:lineRule="auto"/>
      </w:pPr>
      <w:r w:rsidRPr="00D0658C">
        <w:t>Schlüssel- und Raumübergabe</w:t>
      </w:r>
    </w:p>
    <w:p w:rsidR="0020003A" w:rsidRPr="00D0658C" w:rsidRDefault="0020003A" w:rsidP="00D0658C">
      <w:pPr>
        <w:pStyle w:val="Unterschrift"/>
        <w:spacing w:after="120"/>
        <w:ind w:left="720"/>
        <w:rPr>
          <w:b w:val="0"/>
        </w:rPr>
      </w:pPr>
      <w:r w:rsidRPr="00D0658C">
        <w:rPr>
          <w:b w:val="0"/>
        </w:rPr>
        <w:t xml:space="preserve">Die Schlüsselübergaben werden individuell mit einem Verantwortlichen des </w:t>
      </w:r>
      <w:r w:rsidR="00FF4E4D" w:rsidRPr="00D0658C">
        <w:rPr>
          <w:b w:val="0"/>
        </w:rPr>
        <w:t>RL</w:t>
      </w:r>
      <w:r w:rsidRPr="00D0658C">
        <w:rPr>
          <w:b w:val="0"/>
        </w:rPr>
        <w:t xml:space="preserve"> abgestimmt. Der Raum muss spätestens bis um 12 Uhr des Folgetages wieder aufgeräumt sein, Ausnahmen müssen mit dem verantwortlichen Mitarbeiter des RL besprochen werden.</w:t>
      </w:r>
    </w:p>
    <w:p w:rsidR="00AB627B" w:rsidRPr="00D0658C" w:rsidRDefault="00AB627B" w:rsidP="00D0658C">
      <w:pPr>
        <w:pStyle w:val="Unterschrift"/>
        <w:numPr>
          <w:ilvl w:val="0"/>
          <w:numId w:val="1"/>
        </w:numPr>
        <w:spacing w:line="360" w:lineRule="auto"/>
      </w:pPr>
      <w:r w:rsidRPr="00D0658C">
        <w:t>Raumreinigung und Müllentsorgung</w:t>
      </w:r>
    </w:p>
    <w:p w:rsidR="00AB627B" w:rsidRPr="00D0658C" w:rsidRDefault="00AB627B" w:rsidP="00AB627B">
      <w:pPr>
        <w:pStyle w:val="Unterschrift"/>
        <w:numPr>
          <w:ilvl w:val="0"/>
          <w:numId w:val="10"/>
        </w:numPr>
        <w:rPr>
          <w:b w:val="0"/>
        </w:rPr>
      </w:pPr>
      <w:r w:rsidRPr="00D0658C">
        <w:rPr>
          <w:b w:val="0"/>
        </w:rPr>
        <w:t>Der gesamte Müll, der durch die Vermietung entsteht muss eigenständig entsorgt werden.</w:t>
      </w:r>
    </w:p>
    <w:p w:rsidR="00AB627B" w:rsidRPr="00D0658C" w:rsidRDefault="00AB627B" w:rsidP="00AB627B">
      <w:pPr>
        <w:pStyle w:val="Unterschrift"/>
        <w:numPr>
          <w:ilvl w:val="0"/>
          <w:numId w:val="10"/>
        </w:numPr>
        <w:rPr>
          <w:b w:val="0"/>
        </w:rPr>
      </w:pPr>
      <w:r w:rsidRPr="00D0658C">
        <w:rPr>
          <w:b w:val="0"/>
        </w:rPr>
        <w:t>Der Müll, der vor dem Eingang und auf dem Bürgersteig liegt, muss noch am gleichen Veranstaltungstag entsorgt werden.</w:t>
      </w:r>
    </w:p>
    <w:p w:rsidR="00AB627B" w:rsidRPr="00D0658C" w:rsidRDefault="00AB627B" w:rsidP="008C5407">
      <w:pPr>
        <w:pStyle w:val="Unterschrift"/>
        <w:numPr>
          <w:ilvl w:val="0"/>
          <w:numId w:val="10"/>
        </w:numPr>
        <w:rPr>
          <w:b w:val="0"/>
        </w:rPr>
      </w:pPr>
      <w:r w:rsidRPr="00D0658C">
        <w:rPr>
          <w:b w:val="0"/>
        </w:rPr>
        <w:t xml:space="preserve">Der Boden muss </w:t>
      </w:r>
      <w:r w:rsidR="008C5407">
        <w:rPr>
          <w:b w:val="0"/>
        </w:rPr>
        <w:t>gewischt und die Toiletten gereinigt werden</w:t>
      </w:r>
    </w:p>
    <w:p w:rsidR="00AB627B" w:rsidRPr="00D0658C" w:rsidRDefault="00AB627B" w:rsidP="00AB627B">
      <w:pPr>
        <w:pStyle w:val="Unterschrift"/>
        <w:numPr>
          <w:ilvl w:val="0"/>
          <w:numId w:val="10"/>
        </w:numPr>
        <w:rPr>
          <w:b w:val="0"/>
        </w:rPr>
      </w:pPr>
      <w:r w:rsidRPr="00D0658C">
        <w:rPr>
          <w:b w:val="0"/>
        </w:rPr>
        <w:t>Lebensmittelreste müssen insbesondere im Sommer noch am Veranstaltungstag entsorgt werden.</w:t>
      </w:r>
    </w:p>
    <w:p w:rsidR="00AB627B" w:rsidRPr="00D0658C" w:rsidRDefault="00AB627B" w:rsidP="00AB627B">
      <w:pPr>
        <w:pStyle w:val="Unterschrift"/>
        <w:numPr>
          <w:ilvl w:val="0"/>
          <w:numId w:val="10"/>
        </w:numPr>
        <w:rPr>
          <w:b w:val="0"/>
        </w:rPr>
      </w:pPr>
      <w:r w:rsidRPr="00D0658C">
        <w:rPr>
          <w:b w:val="0"/>
        </w:rPr>
        <w:t>Der gesamte Raum muss (mindestens) so ordentlich hinterlassen werden, wie er übergeben wurde.</w:t>
      </w:r>
    </w:p>
    <w:p w:rsidR="00D0658C" w:rsidRPr="00D0658C" w:rsidRDefault="00D0658C" w:rsidP="00D0658C">
      <w:pPr>
        <w:pStyle w:val="Unterschrift"/>
        <w:rPr>
          <w:b w:val="0"/>
        </w:rPr>
      </w:pPr>
    </w:p>
    <w:p w:rsidR="00D0658C" w:rsidRPr="00D0658C" w:rsidRDefault="00D0658C" w:rsidP="00D0658C">
      <w:pPr>
        <w:pStyle w:val="Unterschrift"/>
        <w:rPr>
          <w:b w:val="0"/>
        </w:rPr>
      </w:pPr>
    </w:p>
    <w:p w:rsidR="00D0658C" w:rsidRPr="00D0658C" w:rsidRDefault="00D0658C" w:rsidP="00D0658C">
      <w:pPr>
        <w:pStyle w:val="Unterschrift"/>
        <w:rPr>
          <w:b w:val="0"/>
        </w:rPr>
      </w:pPr>
    </w:p>
    <w:p w:rsidR="00DE23CC" w:rsidRPr="00D0658C" w:rsidRDefault="00DE23CC" w:rsidP="004E3CAC">
      <w:pPr>
        <w:pStyle w:val="Unterschrift"/>
        <w:numPr>
          <w:ilvl w:val="0"/>
          <w:numId w:val="1"/>
        </w:numPr>
        <w:spacing w:line="360" w:lineRule="auto"/>
      </w:pPr>
      <w:r w:rsidRPr="00D0658C">
        <w:t>Hausordnung</w:t>
      </w:r>
    </w:p>
    <w:p w:rsidR="004E3CAC" w:rsidRPr="00D0658C" w:rsidRDefault="004E3CAC" w:rsidP="0020003A">
      <w:pPr>
        <w:pStyle w:val="Unterschrift"/>
        <w:numPr>
          <w:ilvl w:val="0"/>
          <w:numId w:val="6"/>
        </w:numPr>
        <w:rPr>
          <w:b w:val="0"/>
        </w:rPr>
      </w:pPr>
      <w:r w:rsidRPr="00D0658C">
        <w:rPr>
          <w:b w:val="0"/>
        </w:rPr>
        <w:lastRenderedPageBreak/>
        <w:t>In den Räumlichkeiten und auf dem Gelände des Real Life dürfen keine alkoholischen Getränke und Lebensmittel verzehrt werden.</w:t>
      </w:r>
    </w:p>
    <w:p w:rsidR="00D0658C" w:rsidRPr="00D0658C" w:rsidRDefault="00D0658C" w:rsidP="0020003A">
      <w:pPr>
        <w:pStyle w:val="Unterschrift"/>
        <w:numPr>
          <w:ilvl w:val="0"/>
          <w:numId w:val="6"/>
        </w:numPr>
        <w:rPr>
          <w:b w:val="0"/>
        </w:rPr>
      </w:pPr>
      <w:r w:rsidRPr="00D0658C">
        <w:rPr>
          <w:b w:val="0"/>
        </w:rPr>
        <w:t>In den Räumlichkeiten des RL, sowie auf dem Gelände bzw. unmittelbar davor, darf weder geraucht, noch dürfen Drogen konsumiert werden. Dies gilt auch für Shishas.</w:t>
      </w:r>
    </w:p>
    <w:p w:rsidR="004E3CAC" w:rsidRPr="00D0658C" w:rsidRDefault="00AB627B" w:rsidP="0020003A">
      <w:pPr>
        <w:pStyle w:val="Unterschrift"/>
        <w:numPr>
          <w:ilvl w:val="0"/>
          <w:numId w:val="6"/>
        </w:numPr>
        <w:rPr>
          <w:b w:val="0"/>
        </w:rPr>
      </w:pPr>
      <w:r w:rsidRPr="00D0658C">
        <w:rPr>
          <w:b w:val="0"/>
        </w:rPr>
        <w:t>Es darf grundsätzlich kein Lärm aus dem Gebäude nach außen dringen, der die Ruhe der Anwohner stört. Laute Musik darf ab 22 Uhr nicht mehr gespielt werden.</w:t>
      </w:r>
    </w:p>
    <w:p w:rsidR="00AB627B" w:rsidRPr="00D0658C" w:rsidRDefault="00AB627B" w:rsidP="00D0658C">
      <w:pPr>
        <w:pStyle w:val="Unterschrift"/>
        <w:numPr>
          <w:ilvl w:val="0"/>
          <w:numId w:val="6"/>
        </w:numPr>
        <w:spacing w:after="120"/>
        <w:rPr>
          <w:b w:val="0"/>
        </w:rPr>
      </w:pPr>
      <w:r w:rsidRPr="00D0658C">
        <w:rPr>
          <w:b w:val="0"/>
        </w:rPr>
        <w:t xml:space="preserve">Die vorhandenen Lebensmittel und Getränke sind Eigentum des Jugendtreffs. Die Mieter bringen eigene Lebensmittel und Getränke mit oder erstatten die Kosten für Verbrauchtes. </w:t>
      </w:r>
    </w:p>
    <w:p w:rsidR="00AB627B" w:rsidRPr="00D0658C" w:rsidRDefault="00AB627B" w:rsidP="00AB627B">
      <w:pPr>
        <w:pStyle w:val="Unterschrift"/>
        <w:numPr>
          <w:ilvl w:val="0"/>
          <w:numId w:val="1"/>
        </w:numPr>
        <w:spacing w:line="360" w:lineRule="auto"/>
      </w:pPr>
      <w:r w:rsidRPr="00D0658C">
        <w:t>Kosten</w:t>
      </w:r>
    </w:p>
    <w:p w:rsidR="00AB627B" w:rsidRPr="00D0658C" w:rsidRDefault="00AB627B" w:rsidP="00AB627B">
      <w:pPr>
        <w:pStyle w:val="Unterschrift"/>
        <w:ind w:left="720"/>
        <w:rPr>
          <w:b w:val="0"/>
        </w:rPr>
      </w:pPr>
      <w:r w:rsidRPr="00D0658C">
        <w:rPr>
          <w:b w:val="0"/>
        </w:rPr>
        <w:t>Die Miete für die vereinbarte Veranstaltung beläuft sich auf</w:t>
      </w:r>
    </w:p>
    <w:p w:rsidR="00AB627B" w:rsidRPr="00D0658C" w:rsidRDefault="00AB627B" w:rsidP="00AB627B">
      <w:pPr>
        <w:pStyle w:val="Unterschrift"/>
        <w:ind w:left="720"/>
        <w:rPr>
          <w:b w:val="0"/>
        </w:rPr>
      </w:pPr>
      <w:r w:rsidRPr="00D0658C">
        <w:rPr>
          <w:rFonts w:cstheme="minorHAnsi"/>
          <w:b w:val="0"/>
        </w:rPr>
        <w:t>⃝ 70,- € (Kindergeburtstag/halber Tag)</w:t>
      </w:r>
    </w:p>
    <w:p w:rsidR="00AB627B" w:rsidRPr="00D0658C" w:rsidRDefault="00AB627B" w:rsidP="00232B84">
      <w:pPr>
        <w:pStyle w:val="Unterschrift"/>
        <w:ind w:left="720"/>
        <w:rPr>
          <w:rFonts w:cstheme="minorHAnsi"/>
          <w:b w:val="0"/>
        </w:rPr>
      </w:pPr>
      <w:r w:rsidRPr="00D0658C">
        <w:rPr>
          <w:rFonts w:cstheme="minorHAnsi"/>
          <w:b w:val="0"/>
        </w:rPr>
        <w:t>⃝ 1</w:t>
      </w:r>
      <w:r w:rsidR="00232B84">
        <w:rPr>
          <w:rFonts w:cstheme="minorHAnsi"/>
          <w:b w:val="0"/>
        </w:rPr>
        <w:t>2</w:t>
      </w:r>
      <w:bookmarkStart w:id="0" w:name="_GoBack"/>
      <w:bookmarkEnd w:id="0"/>
      <w:r w:rsidRPr="00D0658C">
        <w:rPr>
          <w:rFonts w:cstheme="minorHAnsi"/>
          <w:b w:val="0"/>
        </w:rPr>
        <w:t>0,- €</w:t>
      </w:r>
    </w:p>
    <w:p w:rsidR="00AB627B" w:rsidRPr="00D0658C" w:rsidRDefault="00AB627B" w:rsidP="008C5407">
      <w:pPr>
        <w:pStyle w:val="Unterschrift"/>
        <w:ind w:left="720"/>
        <w:rPr>
          <w:rFonts w:cstheme="minorHAnsi"/>
          <w:b w:val="0"/>
        </w:rPr>
      </w:pPr>
      <w:r w:rsidRPr="00D0658C">
        <w:rPr>
          <w:rFonts w:cstheme="minorHAnsi"/>
          <w:b w:val="0"/>
        </w:rPr>
        <w:t>Es ist zudem eine Kaution von 50,- € zu bezahlen. In Fällen von Sachbeschädigungen oder unzureichender Raumreinigung kann die Summe ganz oder teilweise einbehalten werden.</w:t>
      </w:r>
    </w:p>
    <w:p w:rsidR="00AB627B" w:rsidRPr="00D0658C" w:rsidRDefault="00AB627B" w:rsidP="00AB627B">
      <w:pPr>
        <w:pStyle w:val="Unterschrift"/>
        <w:ind w:left="720"/>
        <w:rPr>
          <w:b w:val="0"/>
        </w:rPr>
      </w:pPr>
      <w:r w:rsidRPr="00D0658C">
        <w:rPr>
          <w:rFonts w:cstheme="minorHAnsi"/>
          <w:b w:val="0"/>
        </w:rPr>
        <w:t>Das Geld kann bar bezahlt oder auf das RL-Konto überwiesen werden.</w:t>
      </w:r>
    </w:p>
    <w:p w:rsidR="00DE23CC" w:rsidRPr="00D0658C" w:rsidRDefault="00DE23CC" w:rsidP="00DE23CC">
      <w:pPr>
        <w:pStyle w:val="Unterschrift"/>
        <w:ind w:left="720"/>
        <w:rPr>
          <w:b w:val="0"/>
        </w:rPr>
      </w:pPr>
    </w:p>
    <w:p w:rsidR="00FF4E4D" w:rsidRDefault="00D0658C" w:rsidP="00FF4E4D">
      <w:r w:rsidRPr="00D0658C">
        <w:t>Ich erkläre mich</w:t>
      </w:r>
      <w:r>
        <w:t xml:space="preserve"> mit allen aufgeführten Punkten einverstanden. Ein Missachten der hier aufgelisteten Regeln oder der Absprachen kann ein Mietverbot und den Einbehalt der Kaution zur Folge haben.</w:t>
      </w:r>
    </w:p>
    <w:p w:rsidR="00D0658C" w:rsidRPr="00D0658C" w:rsidRDefault="00D0658C" w:rsidP="00D0658C">
      <w:pPr>
        <w:spacing w:after="0"/>
        <w:rPr>
          <w:color w:val="D9D9D9" w:themeColor="background1" w:themeShade="D9"/>
        </w:rPr>
      </w:pPr>
      <w:r w:rsidRPr="00D0658C">
        <w:rPr>
          <w:color w:val="D9D9D9" w:themeColor="background1" w:themeShade="D9"/>
        </w:rPr>
        <w:t>______________________________________________</w:t>
      </w:r>
    </w:p>
    <w:p w:rsidR="00D0658C" w:rsidRDefault="00D0658C" w:rsidP="00D0658C">
      <w:pPr>
        <w:spacing w:after="0"/>
      </w:pPr>
      <w:r>
        <w:t>(Datum, Unterschrift des Verantwortlichen)</w:t>
      </w:r>
    </w:p>
    <w:p w:rsidR="00D0658C" w:rsidRDefault="00D0658C" w:rsidP="00D0658C">
      <w:pPr>
        <w:spacing w:after="0"/>
      </w:pPr>
    </w:p>
    <w:p w:rsidR="00D0658C" w:rsidRDefault="00D0658C" w:rsidP="00D0658C">
      <w:pPr>
        <w:spacing w:after="0"/>
      </w:pPr>
    </w:p>
    <w:p w:rsidR="00D0658C" w:rsidRPr="00D0658C" w:rsidRDefault="00D0658C" w:rsidP="00D0658C">
      <w:pPr>
        <w:spacing w:after="0"/>
        <w:rPr>
          <w:color w:val="D9D9D9" w:themeColor="background1" w:themeShade="D9"/>
        </w:rPr>
      </w:pPr>
      <w:r w:rsidRPr="00D0658C">
        <w:rPr>
          <w:color w:val="D9D9D9" w:themeColor="background1" w:themeShade="D9"/>
        </w:rPr>
        <w:t>______________________________________________</w:t>
      </w:r>
    </w:p>
    <w:p w:rsidR="00D0658C" w:rsidRDefault="00D0658C" w:rsidP="00D0658C">
      <w:pPr>
        <w:spacing w:after="0"/>
      </w:pPr>
      <w:r>
        <w:t>(Datum, Unterschrift eines RL-Mitarbeiters)</w:t>
      </w:r>
    </w:p>
    <w:p w:rsidR="00D0658C" w:rsidRPr="00D0658C" w:rsidRDefault="00D0658C" w:rsidP="00D0658C">
      <w:pPr>
        <w:spacing w:after="0"/>
      </w:pPr>
    </w:p>
    <w:sectPr w:rsidR="00D0658C" w:rsidRPr="00D0658C" w:rsidSect="00037B2D">
      <w:headerReference w:type="default" r:id="rId10"/>
      <w:footerReference w:type="default" r:id="rId11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2A2" w:rsidRDefault="00E532A2" w:rsidP="00376205">
      <w:r>
        <w:separator/>
      </w:r>
    </w:p>
  </w:endnote>
  <w:endnote w:type="continuationSeparator" w:id="0">
    <w:p w:rsidR="00E532A2" w:rsidRDefault="00E532A2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788"/>
      <w:gridCol w:w="4788"/>
      <w:gridCol w:w="530"/>
    </w:tblGrid>
    <w:tr w:rsidR="000847C5" w:rsidTr="000847C5">
      <w:trPr>
        <w:trHeight w:val="288"/>
      </w:trPr>
      <w:tc>
        <w:tcPr>
          <w:tcW w:w="2369" w:type="pct"/>
        </w:tcPr>
        <w:p w:rsidR="000847C5" w:rsidRPr="00113E02" w:rsidRDefault="000847C5" w:rsidP="00FF4E4D">
          <w:pPr>
            <w:pStyle w:val="Kontaktinfos"/>
            <w:spacing w:line="240" w:lineRule="auto"/>
            <w:rPr>
              <w:rFonts w:cstheme="majorHAnsi"/>
              <w:color w:val="auto"/>
            </w:rPr>
          </w:pPr>
          <w:r w:rsidRPr="00113E02">
            <w:rPr>
              <w:rFonts w:cstheme="majorHAnsi"/>
              <w:color w:val="auto"/>
              <w:sz w:val="21"/>
              <w:szCs w:val="21"/>
            </w:rPr>
            <w:t>Kontoinhaber: Real Life e.V.</w:t>
          </w:r>
        </w:p>
      </w:tc>
      <w:tc>
        <w:tcPr>
          <w:tcW w:w="2369" w:type="pct"/>
          <w:vAlign w:val="center"/>
        </w:tcPr>
        <w:p w:rsidR="000847C5" w:rsidRPr="000847C5" w:rsidRDefault="000847C5" w:rsidP="00FF4E4D">
          <w:pPr>
            <w:pStyle w:val="Kontaktinfos"/>
            <w:spacing w:line="240" w:lineRule="auto"/>
            <w:jc w:val="right"/>
            <w:rPr>
              <w:color w:val="auto"/>
            </w:rPr>
          </w:pPr>
          <w:r w:rsidRPr="000847C5">
            <w:rPr>
              <w:color w:val="auto"/>
            </w:rPr>
            <w:t>0</w:t>
          </w:r>
          <w:r w:rsidR="00127DB2">
            <w:rPr>
              <w:color w:val="auto"/>
            </w:rPr>
            <w:t xml:space="preserve"> </w:t>
          </w:r>
          <w:r w:rsidRPr="000847C5">
            <w:rPr>
              <w:color w:val="auto"/>
            </w:rPr>
            <w:t>176 34 19 24 23</w:t>
          </w:r>
          <w:r w:rsidR="00127DB2">
            <w:rPr>
              <w:color w:val="auto"/>
            </w:rPr>
            <w:t xml:space="preserve"> / 0176 800 888 47</w:t>
          </w:r>
        </w:p>
      </w:tc>
      <w:tc>
        <w:tcPr>
          <w:tcW w:w="262" w:type="pct"/>
          <w:vAlign w:val="center"/>
        </w:tcPr>
        <w:p w:rsidR="000847C5" w:rsidRDefault="000847C5" w:rsidP="00FF4E4D">
          <w:pPr>
            <w:pStyle w:val="Kontaktinfos"/>
            <w:spacing w:line="240" w:lineRule="auto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de-DE"/>
            </w:rPr>
            <w:drawing>
              <wp:inline distT="0" distB="0" distL="0" distR="0" wp14:anchorId="2B0C1E4F" wp14:editId="0AF38815">
                <wp:extent cx="187325" cy="187325"/>
                <wp:effectExtent l="0" t="0" r="3175" b="3175"/>
                <wp:docPr id="38" name="Grafik 38" descr="Empfäng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ediafile_Q28pdD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847C5" w:rsidTr="000847C5">
      <w:trPr>
        <w:trHeight w:val="288"/>
      </w:trPr>
      <w:tc>
        <w:tcPr>
          <w:tcW w:w="2369" w:type="pct"/>
        </w:tcPr>
        <w:p w:rsidR="000847C5" w:rsidRPr="00113E02" w:rsidRDefault="000847C5" w:rsidP="00FF4E4D">
          <w:pPr>
            <w:pStyle w:val="Kontaktinfos"/>
            <w:spacing w:line="240" w:lineRule="auto"/>
            <w:rPr>
              <w:rFonts w:cstheme="majorHAnsi"/>
              <w:color w:val="auto"/>
              <w:sz w:val="21"/>
              <w:szCs w:val="21"/>
            </w:rPr>
          </w:pPr>
          <w:r w:rsidRPr="00113E02">
            <w:rPr>
              <w:rFonts w:cstheme="majorHAnsi"/>
              <w:color w:val="auto"/>
              <w:sz w:val="21"/>
              <w:szCs w:val="21"/>
            </w:rPr>
            <w:t>IBAN: DE75 4909 2650 3801 0060 00</w:t>
          </w:r>
        </w:p>
      </w:tc>
      <w:tc>
        <w:tcPr>
          <w:tcW w:w="2369" w:type="pct"/>
          <w:vAlign w:val="center"/>
        </w:tcPr>
        <w:p w:rsidR="000847C5" w:rsidRPr="000847C5" w:rsidRDefault="00127DB2" w:rsidP="00FF4E4D">
          <w:pPr>
            <w:pStyle w:val="Kontaktinfos"/>
            <w:spacing w:line="240" w:lineRule="auto"/>
            <w:jc w:val="right"/>
            <w:rPr>
              <w:color w:val="auto"/>
            </w:rPr>
          </w:pPr>
          <w:r>
            <w:rPr>
              <w:color w:val="auto"/>
            </w:rPr>
            <w:t>kontakt</w:t>
          </w:r>
          <w:r w:rsidR="000847C5" w:rsidRPr="000847C5">
            <w:rPr>
              <w:color w:val="auto"/>
            </w:rPr>
            <w:t>@the-real-life.net</w:t>
          </w:r>
        </w:p>
      </w:tc>
      <w:tc>
        <w:tcPr>
          <w:tcW w:w="262" w:type="pct"/>
          <w:vAlign w:val="center"/>
        </w:tcPr>
        <w:p w:rsidR="000847C5" w:rsidRDefault="000847C5" w:rsidP="00FF4E4D">
          <w:pPr>
            <w:pStyle w:val="Kontaktinfos"/>
            <w:spacing w:line="240" w:lineRule="auto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de-DE"/>
            </w:rPr>
            <w:drawing>
              <wp:inline distT="0" distB="0" distL="0" distR="0" wp14:anchorId="3BB836C4" wp14:editId="2519CC54">
                <wp:extent cx="187325" cy="187325"/>
                <wp:effectExtent l="0" t="0" r="3175" b="0"/>
                <wp:docPr id="39" name="Grafik 39" descr="Umsch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ediafile_krweMq.sv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847C5" w:rsidTr="000847C5">
      <w:trPr>
        <w:trHeight w:val="288"/>
      </w:trPr>
      <w:tc>
        <w:tcPr>
          <w:tcW w:w="2369" w:type="pct"/>
        </w:tcPr>
        <w:p w:rsidR="000847C5" w:rsidRPr="00113E02" w:rsidRDefault="00113E02" w:rsidP="00FF4E4D">
          <w:pPr>
            <w:pStyle w:val="Kontaktinfos"/>
            <w:spacing w:line="240" w:lineRule="auto"/>
            <w:rPr>
              <w:rFonts w:cstheme="majorHAnsi"/>
              <w:color w:val="auto"/>
            </w:rPr>
          </w:pPr>
          <w:r w:rsidRPr="00113E02"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-685668</wp:posOffset>
                </wp:positionH>
                <wp:positionV relativeFrom="paragraph">
                  <wp:posOffset>-1080419</wp:posOffset>
                </wp:positionV>
                <wp:extent cx="10628763" cy="3171825"/>
                <wp:effectExtent l="0" t="0" r="127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artisticGlowDiffused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8763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847C5" w:rsidRPr="00113E02">
            <w:rPr>
              <w:rFonts w:cstheme="majorHAnsi"/>
              <w:color w:val="auto"/>
              <w:sz w:val="21"/>
              <w:szCs w:val="21"/>
            </w:rPr>
            <w:t>BIC: GENODEM1LUB</w:t>
          </w:r>
        </w:p>
      </w:tc>
      <w:tc>
        <w:tcPr>
          <w:tcW w:w="2369" w:type="pct"/>
          <w:vAlign w:val="center"/>
        </w:tcPr>
        <w:p w:rsidR="000847C5" w:rsidRPr="000847C5" w:rsidRDefault="000847C5" w:rsidP="00FF4E4D">
          <w:pPr>
            <w:pStyle w:val="Kontaktinfos"/>
            <w:spacing w:line="240" w:lineRule="auto"/>
            <w:jc w:val="right"/>
            <w:rPr>
              <w:color w:val="auto"/>
            </w:rPr>
          </w:pPr>
          <w:r w:rsidRPr="000847C5">
            <w:rPr>
              <w:color w:val="auto"/>
            </w:rPr>
            <w:t>www.the-real-life.net</w:t>
          </w:r>
        </w:p>
      </w:tc>
      <w:tc>
        <w:tcPr>
          <w:tcW w:w="262" w:type="pct"/>
          <w:vAlign w:val="center"/>
        </w:tcPr>
        <w:p w:rsidR="000847C5" w:rsidRDefault="000847C5" w:rsidP="00FF4E4D">
          <w:pPr>
            <w:pStyle w:val="Kontaktinfos"/>
            <w:spacing w:line="240" w:lineRule="auto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de-DE"/>
            </w:rPr>
            <w:drawing>
              <wp:inline distT="0" distB="0" distL="0" distR="0" wp14:anchorId="69C08529" wp14:editId="19C15D26">
                <wp:extent cx="187325" cy="187325"/>
                <wp:effectExtent l="0" t="0" r="3175" b="3175"/>
                <wp:docPr id="40" name="Grafik 40" descr="We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mediafile_cs1PM3.sv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847C5" w:rsidTr="000847C5">
      <w:trPr>
        <w:trHeight w:val="288"/>
      </w:trPr>
      <w:tc>
        <w:tcPr>
          <w:tcW w:w="2369" w:type="pct"/>
        </w:tcPr>
        <w:p w:rsidR="000847C5" w:rsidRPr="00113E02" w:rsidRDefault="000847C5" w:rsidP="00FF4E4D">
          <w:pPr>
            <w:pStyle w:val="Kontaktinfos"/>
            <w:spacing w:line="240" w:lineRule="auto"/>
            <w:rPr>
              <w:rFonts w:cstheme="majorHAnsi"/>
              <w:color w:val="auto"/>
            </w:rPr>
          </w:pPr>
          <w:r w:rsidRPr="00113E02">
            <w:rPr>
              <w:rFonts w:cstheme="majorHAnsi"/>
              <w:color w:val="auto"/>
              <w:sz w:val="21"/>
              <w:szCs w:val="21"/>
            </w:rPr>
            <w:t xml:space="preserve">Volksbank </w:t>
          </w:r>
          <w:proofErr w:type="spellStart"/>
          <w:r w:rsidRPr="00113E02">
            <w:rPr>
              <w:rFonts w:cstheme="majorHAnsi"/>
              <w:color w:val="auto"/>
              <w:sz w:val="21"/>
              <w:szCs w:val="21"/>
            </w:rPr>
            <w:t>Lübbecker</w:t>
          </w:r>
          <w:proofErr w:type="spellEnd"/>
          <w:r w:rsidRPr="00113E02">
            <w:rPr>
              <w:rFonts w:cstheme="majorHAnsi"/>
              <w:color w:val="auto"/>
              <w:sz w:val="21"/>
              <w:szCs w:val="21"/>
            </w:rPr>
            <w:t xml:space="preserve"> Land</w:t>
          </w:r>
        </w:p>
      </w:tc>
      <w:tc>
        <w:tcPr>
          <w:tcW w:w="2369" w:type="pct"/>
          <w:vAlign w:val="center"/>
        </w:tcPr>
        <w:p w:rsidR="000847C5" w:rsidRPr="000847C5" w:rsidRDefault="000847C5" w:rsidP="00FF4E4D">
          <w:pPr>
            <w:pStyle w:val="Kontaktinfos"/>
            <w:spacing w:line="240" w:lineRule="auto"/>
            <w:jc w:val="right"/>
            <w:rPr>
              <w:color w:val="auto"/>
            </w:rPr>
          </w:pPr>
          <w:r w:rsidRPr="000847C5">
            <w:rPr>
              <w:color w:val="auto"/>
            </w:rPr>
            <w:t>Am Bahnhof 1, 32339 Espelkamp</w:t>
          </w:r>
        </w:p>
      </w:tc>
      <w:tc>
        <w:tcPr>
          <w:tcW w:w="262" w:type="pct"/>
          <w:vAlign w:val="center"/>
        </w:tcPr>
        <w:p w:rsidR="000847C5" w:rsidRDefault="000847C5" w:rsidP="00FF4E4D">
          <w:pPr>
            <w:pStyle w:val="Kontaktinfos"/>
            <w:spacing w:line="240" w:lineRule="auto"/>
            <w:jc w:val="center"/>
          </w:pPr>
          <w:r w:rsidRPr="00CE1FF8">
            <w:rPr>
              <w:rFonts w:cstheme="majorHAnsi"/>
              <w:noProof/>
              <w:color w:val="000000" w:themeColor="text1"/>
              <w:lang w:eastAsia="de-DE"/>
            </w:rPr>
            <w:drawing>
              <wp:inline distT="0" distB="0" distL="0" distR="0" wp14:anchorId="2A1F39D2" wp14:editId="0AF9FDEA">
                <wp:extent cx="168910" cy="168910"/>
                <wp:effectExtent l="0" t="0" r="0" b="0"/>
                <wp:docPr id="41" name="Grafik 41" descr="Zuhau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mediafile_suvnbc.sv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" cy="168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B22FA" w:rsidRDefault="001A351F" w:rsidP="00FF4E4D">
    <w:pPr>
      <w:pStyle w:val="Fuzeile"/>
      <w:tabs>
        <w:tab w:val="clear" w:pos="4680"/>
        <w:tab w:val="clear" w:pos="9360"/>
        <w:tab w:val="left" w:pos="2175"/>
        <w:tab w:val="center" w:pos="4693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2A2" w:rsidRDefault="00E532A2" w:rsidP="00376205">
      <w:r>
        <w:separator/>
      </w:r>
    </w:p>
  </w:footnote>
  <w:footnote w:type="continuationSeparator" w:id="0">
    <w:p w:rsidR="00E532A2" w:rsidRDefault="00E532A2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26D" w:rsidRDefault="00127DB2" w:rsidP="00127DB2">
    <w:pPr>
      <w:pStyle w:val="Titel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477645" cy="1329055"/>
          <wp:effectExtent l="0" t="0" r="8255" b="4445"/>
          <wp:wrapThrough wrapText="bothSides">
            <wp:wrapPolygon edited="0">
              <wp:start x="9468" y="0"/>
              <wp:lineTo x="1114" y="4954"/>
              <wp:lineTo x="0" y="8978"/>
              <wp:lineTo x="0" y="12694"/>
              <wp:lineTo x="835" y="16099"/>
              <wp:lineTo x="5569" y="19815"/>
              <wp:lineTo x="6962" y="19815"/>
              <wp:lineTo x="9190" y="21363"/>
              <wp:lineTo x="9468" y="21363"/>
              <wp:lineTo x="11696" y="21363"/>
              <wp:lineTo x="11974" y="21363"/>
              <wp:lineTo x="14480" y="19815"/>
              <wp:lineTo x="16151" y="19815"/>
              <wp:lineTo x="20607" y="16099"/>
              <wp:lineTo x="21442" y="12694"/>
              <wp:lineTo x="21442" y="8978"/>
              <wp:lineTo x="20328" y="4954"/>
              <wp:lineTo x="11696" y="0"/>
              <wp:lineTo x="9468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132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-147467</wp:posOffset>
          </wp:positionH>
          <wp:positionV relativeFrom="paragraph">
            <wp:posOffset>-562772</wp:posOffset>
          </wp:positionV>
          <wp:extent cx="7924165" cy="3264195"/>
          <wp:effectExtent l="0" t="0" r="63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924165" cy="3264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1270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51F">
      <w:tab/>
    </w:r>
    <w:r>
      <w:t>MIETVERTRAG</w:t>
    </w:r>
    <w:r w:rsidR="001A351F">
      <w:tab/>
    </w:r>
  </w:p>
  <w:p w:rsidR="00127DB2" w:rsidRPr="00127DB2" w:rsidRDefault="00127DB2" w:rsidP="00127DB2">
    <w:pPr>
      <w:jc w:val="center"/>
      <w:rPr>
        <w:rFonts w:asciiTheme="majorHAnsi" w:hAnsiTheme="majorHAnsi" w:cstheme="majorHAnsi"/>
        <w:b/>
        <w:sz w:val="32"/>
      </w:rPr>
    </w:pPr>
    <w:r w:rsidRPr="00127DB2">
      <w:rPr>
        <w:rFonts w:asciiTheme="majorHAnsi" w:hAnsiTheme="majorHAnsi" w:cstheme="majorHAnsi"/>
        <w:b/>
        <w:sz w:val="32"/>
      </w:rPr>
      <w:t>Für die Nutzung der Räumlichkeiten des Real Life e.V.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24778"/>
    <w:multiLevelType w:val="hybridMultilevel"/>
    <w:tmpl w:val="3F48179C"/>
    <w:lvl w:ilvl="0" w:tplc="5BA8D35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436272"/>
    <w:multiLevelType w:val="hybridMultilevel"/>
    <w:tmpl w:val="0A7A377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0607F"/>
    <w:multiLevelType w:val="hybridMultilevel"/>
    <w:tmpl w:val="F03E1AAE"/>
    <w:lvl w:ilvl="0" w:tplc="E42631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BB1255"/>
    <w:multiLevelType w:val="hybridMultilevel"/>
    <w:tmpl w:val="875EA75E"/>
    <w:lvl w:ilvl="0" w:tplc="B0D0B58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245C56"/>
    <w:multiLevelType w:val="hybridMultilevel"/>
    <w:tmpl w:val="3C5CF514"/>
    <w:lvl w:ilvl="0" w:tplc="B1CEDF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873859"/>
    <w:multiLevelType w:val="hybridMultilevel"/>
    <w:tmpl w:val="D64A78F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6048B"/>
    <w:multiLevelType w:val="hybridMultilevel"/>
    <w:tmpl w:val="A41C78E0"/>
    <w:lvl w:ilvl="0" w:tplc="C696E3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95959" w:themeColor="text1" w:themeTint="A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50C5F"/>
    <w:multiLevelType w:val="hybridMultilevel"/>
    <w:tmpl w:val="C0DA0BCE"/>
    <w:lvl w:ilvl="0" w:tplc="E19E2A3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6E4295"/>
    <w:multiLevelType w:val="hybridMultilevel"/>
    <w:tmpl w:val="4F584264"/>
    <w:lvl w:ilvl="0" w:tplc="07E89B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565490"/>
    <w:multiLevelType w:val="hybridMultilevel"/>
    <w:tmpl w:val="985EDA3A"/>
    <w:lvl w:ilvl="0" w:tplc="A5A400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51F"/>
    <w:rsid w:val="00037B2D"/>
    <w:rsid w:val="000847C5"/>
    <w:rsid w:val="000B353B"/>
    <w:rsid w:val="000D7830"/>
    <w:rsid w:val="00100E0C"/>
    <w:rsid w:val="00113E02"/>
    <w:rsid w:val="00127DB2"/>
    <w:rsid w:val="001A351F"/>
    <w:rsid w:val="001C7EBA"/>
    <w:rsid w:val="0020003A"/>
    <w:rsid w:val="0021026D"/>
    <w:rsid w:val="00232B84"/>
    <w:rsid w:val="002822F5"/>
    <w:rsid w:val="002F712B"/>
    <w:rsid w:val="00300578"/>
    <w:rsid w:val="00376205"/>
    <w:rsid w:val="00396549"/>
    <w:rsid w:val="003A6A4C"/>
    <w:rsid w:val="00445778"/>
    <w:rsid w:val="004532C7"/>
    <w:rsid w:val="00476622"/>
    <w:rsid w:val="004B027E"/>
    <w:rsid w:val="004E3CAC"/>
    <w:rsid w:val="00517C2F"/>
    <w:rsid w:val="005942EB"/>
    <w:rsid w:val="0062123A"/>
    <w:rsid w:val="00634506"/>
    <w:rsid w:val="00646E75"/>
    <w:rsid w:val="00681A8A"/>
    <w:rsid w:val="0072209F"/>
    <w:rsid w:val="007752E3"/>
    <w:rsid w:val="007B22FA"/>
    <w:rsid w:val="008009DA"/>
    <w:rsid w:val="00804C2D"/>
    <w:rsid w:val="00877759"/>
    <w:rsid w:val="008C5407"/>
    <w:rsid w:val="00914211"/>
    <w:rsid w:val="00922646"/>
    <w:rsid w:val="00980E0F"/>
    <w:rsid w:val="009864AB"/>
    <w:rsid w:val="009A7E7D"/>
    <w:rsid w:val="00A00DA7"/>
    <w:rsid w:val="00A55476"/>
    <w:rsid w:val="00AB627B"/>
    <w:rsid w:val="00AC71B7"/>
    <w:rsid w:val="00AC76CE"/>
    <w:rsid w:val="00AD0D41"/>
    <w:rsid w:val="00B37137"/>
    <w:rsid w:val="00B71D70"/>
    <w:rsid w:val="00BF0A94"/>
    <w:rsid w:val="00C2466E"/>
    <w:rsid w:val="00C43F4B"/>
    <w:rsid w:val="00C92E72"/>
    <w:rsid w:val="00CD20D4"/>
    <w:rsid w:val="00CD384D"/>
    <w:rsid w:val="00CE1FF8"/>
    <w:rsid w:val="00D04CFD"/>
    <w:rsid w:val="00D0658C"/>
    <w:rsid w:val="00D14447"/>
    <w:rsid w:val="00DE23CC"/>
    <w:rsid w:val="00E0756B"/>
    <w:rsid w:val="00E532A2"/>
    <w:rsid w:val="00E55D74"/>
    <w:rsid w:val="00E6059F"/>
    <w:rsid w:val="00EB1A81"/>
    <w:rsid w:val="00F040AE"/>
    <w:rsid w:val="00F1084B"/>
    <w:rsid w:val="00F405F8"/>
    <w:rsid w:val="00F46FBE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F6C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C7EBA"/>
    <w:pPr>
      <w:spacing w:after="300"/>
      <w:ind w:right="720"/>
    </w:pPr>
  </w:style>
  <w:style w:type="paragraph" w:styleId="berschrift1">
    <w:name w:val="heading 1"/>
    <w:basedOn w:val="Standard"/>
    <w:next w:val="Standard"/>
    <w:link w:val="berschrift1Zch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Anrede">
    <w:name w:val="Salutation"/>
    <w:basedOn w:val="Standard"/>
    <w:link w:val="AnredeZchn"/>
    <w:uiPriority w:val="4"/>
    <w:unhideWhenUsed/>
    <w:qFormat/>
    <w:rsid w:val="001C7EBA"/>
  </w:style>
  <w:style w:type="character" w:customStyle="1" w:styleId="AnredeZchn">
    <w:name w:val="Anrede Zchn"/>
    <w:basedOn w:val="Absatz-Standardschriftart"/>
    <w:link w:val="Anrede"/>
    <w:uiPriority w:val="4"/>
    <w:rsid w:val="001C7EBA"/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GruformelZchn">
    <w:name w:val="Grußformel Zchn"/>
    <w:basedOn w:val="Absatz-Standardschriftart"/>
    <w:link w:val="Gruformel"/>
    <w:uiPriority w:val="6"/>
    <w:rsid w:val="001C7EBA"/>
    <w:rPr>
      <w:rFonts w:eastAsiaTheme="minorHAnsi"/>
      <w:kern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s">
    <w:name w:val="Kontaktinfos"/>
    <w:basedOn w:val="Standard"/>
    <w:uiPriority w:val="10"/>
    <w:qFormat/>
    <w:rsid w:val="007B22FA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Cs w:val="20"/>
    </w:rPr>
  </w:style>
  <w:style w:type="paragraph" w:styleId="Titel">
    <w:name w:val="Title"/>
    <w:basedOn w:val="Standard"/>
    <w:next w:val="Standard"/>
    <w:link w:val="TitelZch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Gitternetztabelle1hell-Akzent2">
    <w:name w:val="Grid Table 1 Light Accent 2"/>
    <w:basedOn w:val="NormaleTabelle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fzeile">
    <w:name w:val="header"/>
    <w:basedOn w:val="Standard"/>
    <w:link w:val="KopfzeileZch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C7EBA"/>
  </w:style>
  <w:style w:type="paragraph" w:styleId="Fuzeile">
    <w:name w:val="footer"/>
    <w:basedOn w:val="Standard"/>
    <w:link w:val="FuzeileZch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C7EBA"/>
  </w:style>
  <w:style w:type="paragraph" w:customStyle="1" w:styleId="NamedesEmpfngers">
    <w:name w:val="Name des Empfängers"/>
    <w:basedOn w:val="Standard"/>
    <w:next w:val="Standard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Standard"/>
    <w:next w:val="Standard"/>
    <w:qFormat/>
    <w:rsid w:val="007B22FA"/>
    <w:pPr>
      <w:spacing w:after="480"/>
    </w:pPr>
  </w:style>
  <w:style w:type="paragraph" w:styleId="Datum">
    <w:name w:val="Date"/>
    <w:basedOn w:val="Standard"/>
    <w:next w:val="Standard"/>
    <w:link w:val="DatumZchn"/>
    <w:uiPriority w:val="99"/>
    <w:rsid w:val="007B22FA"/>
    <w:pPr>
      <w:spacing w:after="600"/>
    </w:pPr>
  </w:style>
  <w:style w:type="character" w:customStyle="1" w:styleId="DatumZchn">
    <w:name w:val="Datum Zchn"/>
    <w:basedOn w:val="Absatz-Standardschriftart"/>
    <w:link w:val="Datum"/>
    <w:uiPriority w:val="99"/>
    <w:rsid w:val="007B22FA"/>
  </w:style>
  <w:style w:type="character" w:styleId="Platzhaltertext">
    <w:name w:val="Placeholder Text"/>
    <w:basedOn w:val="Absatz-Standardschriftart"/>
    <w:uiPriority w:val="99"/>
    <w:semiHidden/>
    <w:rsid w:val="007B22F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351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351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084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sv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10" Type="http://schemas.openxmlformats.org/officeDocument/2006/relationships/image" Target="media/image11.svg"/><Relationship Id="rId4" Type="http://schemas.openxmlformats.org/officeDocument/2006/relationships/image" Target="media/image6.sv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ta\AppData\Roaming\Microsoft\Templates\Briefkopf%20&#8222;Nadelstreifen&#8220;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481176-7B76-480D-954C-7559E6215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„Nadelstreifen“</Template>
  <TotalTime>0</TotalTime>
  <Pages>2</Pages>
  <Words>354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2019-04-27T15:38:00Z</dcterms:created>
  <dcterms:modified xsi:type="dcterms:W3CDTF">2021-02-23T15:17:00Z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